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7B" w:rsidRDefault="00E9247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0.7pt;margin-top:1.9pt;width:511.3pt;height:97.15pt;z-index:251658240;visibility:visible" strokeweight=".25pt">
            <v:textbox>
              <w:txbxContent>
                <w:p w:rsidR="00E9247B" w:rsidRPr="00CB3A6C" w:rsidRDefault="00E9247B" w:rsidP="002415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B3A6C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Раслыйм:</w:t>
                  </w:r>
                </w:p>
                <w:p w:rsidR="00E9247B" w:rsidRPr="00CB3A6C" w:rsidRDefault="00E9247B" w:rsidP="002415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B3A6C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Иске Кормаш төп гомуми </w:t>
                  </w:r>
                </w:p>
                <w:p w:rsidR="00E9247B" w:rsidRDefault="00E9247B" w:rsidP="002415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B3A6C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белем бирү мәктәбе директоры__________Ф.Ә.Гыйл</w:t>
                  </w:r>
                  <w:r w:rsidRPr="00CB3A6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ь</w:t>
                  </w:r>
                  <w:r w:rsidRPr="00CB3A6C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фанова</w:t>
                  </w:r>
                </w:p>
                <w:p w:rsidR="00E9247B" w:rsidRDefault="00E9247B" w:rsidP="002415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  <w:p w:rsidR="00E9247B" w:rsidRPr="00CB3A6C" w:rsidRDefault="00E9247B" w:rsidP="002415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  <w:p w:rsidR="00E9247B" w:rsidRPr="00CB3A6C" w:rsidRDefault="00E9247B" w:rsidP="00CB3A6C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  <w:t xml:space="preserve">       </w:t>
                  </w:r>
                  <w:r w:rsidRPr="00CB3A6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  <w:t xml:space="preserve">Актаныш районы </w:t>
                  </w:r>
                  <w:r w:rsidRPr="00CB3A6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Иске Кормаш т</w:t>
                  </w:r>
                  <w:r w:rsidRPr="00CB3A6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  <w:t>ө</w:t>
                  </w:r>
                  <w:r w:rsidRPr="00CB3A6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гомумибелембир</w:t>
                  </w:r>
                  <w:r w:rsidRPr="00CB3A6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  <w:t xml:space="preserve">ү мәктәбенең </w:t>
                  </w:r>
                </w:p>
                <w:p w:rsidR="00E9247B" w:rsidRPr="00CB3A6C" w:rsidRDefault="00E9247B" w:rsidP="00CB3A6C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  <w:t xml:space="preserve">                 </w:t>
                  </w:r>
                  <w:r w:rsidRPr="00CB3A6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  <w:t xml:space="preserve"> “Туган телләр һәм халыклар бердәмлеге елы”на эш планы</w:t>
                  </w:r>
                </w:p>
                <w:p w:rsidR="00E9247B" w:rsidRDefault="00E9247B" w:rsidP="00241516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E9247B" w:rsidRDefault="00E9247B"/>
    <w:p w:rsidR="00E9247B" w:rsidRDefault="00E9247B">
      <w:r>
        <w:t xml:space="preserve">      </w:t>
      </w:r>
    </w:p>
    <w:tbl>
      <w:tblPr>
        <w:tblpPr w:leftFromText="180" w:rightFromText="180" w:vertAnchor="page" w:horzAnchor="margin" w:tblpXSpec="center" w:tblpY="2575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6"/>
        <w:gridCol w:w="5782"/>
        <w:gridCol w:w="2340"/>
        <w:gridCol w:w="1635"/>
      </w:tblGrid>
      <w:tr w:rsidR="00E9247B" w:rsidRPr="007C1343">
        <w:tc>
          <w:tcPr>
            <w:tcW w:w="626" w:type="dxa"/>
          </w:tcPr>
          <w:p w:rsidR="00E9247B" w:rsidRPr="00222E8D" w:rsidRDefault="00E9247B" w:rsidP="00222E8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22E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782" w:type="dxa"/>
          </w:tcPr>
          <w:p w:rsidR="00E9247B" w:rsidRPr="00222E8D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222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222E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ара исеме</w:t>
            </w:r>
          </w:p>
        </w:tc>
        <w:tc>
          <w:tcPr>
            <w:tcW w:w="2340" w:type="dxa"/>
          </w:tcPr>
          <w:p w:rsidR="00E9247B" w:rsidRPr="00222E8D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222E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Җаваплы</w:t>
            </w:r>
          </w:p>
        </w:tc>
        <w:tc>
          <w:tcPr>
            <w:tcW w:w="1635" w:type="dxa"/>
          </w:tcPr>
          <w:p w:rsidR="00E9247B" w:rsidRPr="00222E8D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222E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Вакыты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М.Мутинга 100 ел- тематик кичә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Р.С.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</w:t>
            </w:r>
            <w:r w:rsidRPr="007C1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 </w:t>
            </w: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СҮЗЕ” бәйгесендә катнашу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телгә багышланган китаплар күргәзмәсе оештыру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телем- иркә гөлем”, КВН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Гыйләҗева Ч.Н.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“Йолдызлык-2021”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халыклар бердәмлеге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Д.М.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Л.М.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6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“Әлифба”бәйрәме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Ибраһимова Р.Р.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7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М.Җәлилнең тууына 115 ел тулу уңаеннан шигырь уку конкурсы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телчеләр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8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1-8 сыйныфлар каршында 9 нчы сыйныф укучыларының М.Җәлилнең тормышы һәм иҗаты турында чыгышлары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җитәкчесе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9</w:t>
            </w:r>
          </w:p>
        </w:tc>
        <w:tc>
          <w:tcPr>
            <w:tcW w:w="5782" w:type="dxa"/>
          </w:tcPr>
          <w:p w:rsidR="00E9247B" w:rsidRPr="00DD43C8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DD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М.Җәлилнең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DD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биографиясе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DD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һәм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DD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иҗаты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DD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буенча викторина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Стенгазеталар парады. (Атналыкка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C1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багышланган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C1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стенгазеталар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C1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бәйгесе)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11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М.Җәлил әсәрләрен өйрәнү, иллюстрацияләр ясау.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12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222E8D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 xml:space="preserve">Халыкаратуган тел көне.    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222E8D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“Үзанателем-минем өченматур, иңматур тел”- «Әдәби мозаика”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13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21 февраль- Туган тел көне уңаеннан тематик сыйныф сәгатьләре үткәрү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14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““Әннә”диеп телем ачылган”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белән интеллектуаль уен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завучы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15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телдә иң күп китап укучы” конкурсы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16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Ботенрәсәй Библиотөн акциясе.Гаилә укулары.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17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“Тукайга-135 ел”. Сәнгатьле сөйләү конкурсы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телчеләр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18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Г.Тукай әсәрләрен өйрәнү, иллюстрацияләр ясау.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19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И мокатдәс моңлы сазым” - китап күргәзмәсе, әдәби кичә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</w:tr>
      <w:tr w:rsidR="00E9247B" w:rsidRPr="007C1343">
        <w:trPr>
          <w:trHeight w:val="661"/>
        </w:trPr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20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”Гасыр кичкән шигърият”- радиотапшыру, шигыйрь бәйрәме.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телчеләр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21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“Г.Афзалга- 100 ел”. Тематик конференцияләрдә чыгыш ясау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 ияләре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22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”Каләм белән җиңдек дошманны...”-Бөек Ватан сугышын чагылдырган әдәбиятка китап күргәзмәсе, китап күзәтү.Әдәби кичә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23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марафон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телчеләр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Л.М.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дәвамлы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24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як музее” эшчәнлеге, экскурсияләр үткәрү, тулыландыру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дәвамлы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25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Татарстанда матбугат көне.Татар телендә басылып чыга торган       газета- журналлардан китап күргәзмәсе,китапханә ала торган  вакытлыча матбугатне пропагандалау атналыгы.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завучы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26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Бөек Ватан сугышында катнашкан шагыйрьләрнең, язучыларның тормыш юлы һәм иҗаты буенча викторина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27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“Белем бәйрәме”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завучы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28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Авылдашыбыз М.Закированың иҗатына багышланган кичә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оештыручы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29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Ветеран телче укытучылар белән очрашу үткәрү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завучы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оештыручы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30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Халыкара өлкәннәр көне-“Сынмадык – сыгылмадык, сыналдык – сынатмадык”- (Өлкәннәргә багышланган матур әдәбият, газета-  журнал битләреннән китап күргәзмәсе).Очрашу -  кичә.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222E8D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31</w:t>
            </w:r>
          </w:p>
        </w:tc>
        <w:tc>
          <w:tcPr>
            <w:tcW w:w="5782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 w:rsidRPr="007C1343"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  <w:t>“Әдәплелеккә китап аша”.Түгәрәк өстәл янында сөйләшү</w:t>
            </w:r>
          </w:p>
        </w:tc>
        <w:tc>
          <w:tcPr>
            <w:tcW w:w="2340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1635" w:type="dxa"/>
          </w:tcPr>
          <w:p w:rsidR="00E9247B" w:rsidRPr="007C1343" w:rsidRDefault="00E9247B" w:rsidP="0022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</w:tr>
      <w:tr w:rsidR="00E9247B" w:rsidRPr="00DD43C8">
        <w:tc>
          <w:tcPr>
            <w:tcW w:w="626" w:type="dxa"/>
          </w:tcPr>
          <w:p w:rsidR="00E9247B" w:rsidRPr="007C1343" w:rsidRDefault="00E9247B" w:rsidP="00DD43C8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32</w:t>
            </w:r>
          </w:p>
        </w:tc>
        <w:tc>
          <w:tcPr>
            <w:tcW w:w="5782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pacing w:val="5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халык шагыйре ,Татарстанның Г.Тукай, РСФСРның М.Горький исемендәге премияләре лауреаты , Ленин ордены кавалеры Сибгат Таҗи улы Хәкимнең (Хәкимовның)тууына 110 ел (1911-1986)</w:t>
            </w:r>
          </w:p>
        </w:tc>
        <w:tc>
          <w:tcPr>
            <w:tcW w:w="2340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мәктәп җитәкчелеге</w:t>
            </w:r>
          </w:p>
        </w:tc>
        <w:tc>
          <w:tcPr>
            <w:tcW w:w="1635" w:type="dxa"/>
          </w:tcPr>
          <w:p w:rsidR="00E9247B" w:rsidRPr="00DD43C8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DD43C8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33</w:t>
            </w:r>
          </w:p>
        </w:tc>
        <w:tc>
          <w:tcPr>
            <w:tcW w:w="5782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Диктант” конкурсында катнашу</w:t>
            </w:r>
          </w:p>
        </w:tc>
        <w:tc>
          <w:tcPr>
            <w:tcW w:w="2340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укытучылар,укучылар</w:t>
            </w:r>
          </w:p>
        </w:tc>
        <w:tc>
          <w:tcPr>
            <w:tcW w:w="1635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график буенча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DD43C8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34</w:t>
            </w:r>
          </w:p>
        </w:tc>
        <w:tc>
          <w:tcPr>
            <w:tcW w:w="5782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әдәбиятыннан фән олимпиадаларында катнашу</w:t>
            </w:r>
          </w:p>
        </w:tc>
        <w:tc>
          <w:tcPr>
            <w:tcW w:w="2340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телчеләре</w:t>
            </w:r>
          </w:p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</w:t>
            </w:r>
          </w:p>
        </w:tc>
        <w:tc>
          <w:tcPr>
            <w:tcW w:w="1635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DD43C8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35</w:t>
            </w:r>
          </w:p>
        </w:tc>
        <w:tc>
          <w:tcPr>
            <w:tcW w:w="5782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марафон</w:t>
            </w:r>
          </w:p>
        </w:tc>
        <w:tc>
          <w:tcPr>
            <w:tcW w:w="2340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Л.М.</w:t>
            </w:r>
          </w:p>
        </w:tc>
        <w:tc>
          <w:tcPr>
            <w:tcW w:w="1635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E9247B" w:rsidRPr="007C1343">
        <w:tc>
          <w:tcPr>
            <w:tcW w:w="626" w:type="dxa"/>
          </w:tcPr>
          <w:p w:rsidR="00E9247B" w:rsidRPr="007C1343" w:rsidRDefault="00E9247B" w:rsidP="00DD43C8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36</w:t>
            </w:r>
          </w:p>
        </w:tc>
        <w:tc>
          <w:tcPr>
            <w:tcW w:w="5782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телем- горурлыгым!”.Туган тел елын йомгаклау буенча тематик кичә</w:t>
            </w:r>
          </w:p>
        </w:tc>
        <w:tc>
          <w:tcPr>
            <w:tcW w:w="2340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телчеләре</w:t>
            </w:r>
          </w:p>
        </w:tc>
        <w:tc>
          <w:tcPr>
            <w:tcW w:w="1635" w:type="dxa"/>
          </w:tcPr>
          <w:p w:rsidR="00E9247B" w:rsidRPr="007C1343" w:rsidRDefault="00E9247B" w:rsidP="00DD4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</w:tr>
    </w:tbl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Default="00E9247B" w:rsidP="00FF2D03">
      <w:pPr>
        <w:spacing w:after="0" w:line="240" w:lineRule="auto"/>
        <w:rPr>
          <w:lang w:val="tt-RU"/>
        </w:rPr>
      </w:pPr>
    </w:p>
    <w:p w:rsidR="00E9247B" w:rsidRPr="00AC7CD5" w:rsidRDefault="00E9247B" w:rsidP="00FF2D03">
      <w:pPr>
        <w:spacing w:after="0" w:line="240" w:lineRule="auto"/>
        <w:rPr>
          <w:lang w:val="tt-RU"/>
        </w:rPr>
      </w:pPr>
      <w:r w:rsidRPr="00AC7CD5"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2.25pt">
            <v:imagedata r:id="rId4" o:title=""/>
          </v:shape>
        </w:pict>
      </w:r>
    </w:p>
    <w:sectPr w:rsidR="00E9247B" w:rsidRPr="00AC7CD5" w:rsidSect="00AC7CD5">
      <w:pgSz w:w="11906" w:h="16838"/>
      <w:pgMar w:top="180" w:right="850" w:bottom="1258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323"/>
    <w:rsid w:val="0020367E"/>
    <w:rsid w:val="00222E8D"/>
    <w:rsid w:val="00241516"/>
    <w:rsid w:val="00260642"/>
    <w:rsid w:val="0049700D"/>
    <w:rsid w:val="0059459E"/>
    <w:rsid w:val="006D24AA"/>
    <w:rsid w:val="00737323"/>
    <w:rsid w:val="007A54C5"/>
    <w:rsid w:val="007C1343"/>
    <w:rsid w:val="00821D94"/>
    <w:rsid w:val="008463EA"/>
    <w:rsid w:val="00847B30"/>
    <w:rsid w:val="008D1619"/>
    <w:rsid w:val="00A30EF8"/>
    <w:rsid w:val="00A34E65"/>
    <w:rsid w:val="00AC7CD5"/>
    <w:rsid w:val="00AD650E"/>
    <w:rsid w:val="00CB3A6C"/>
    <w:rsid w:val="00CC6BFC"/>
    <w:rsid w:val="00CE5AED"/>
    <w:rsid w:val="00D9187E"/>
    <w:rsid w:val="00D92D59"/>
    <w:rsid w:val="00DA090B"/>
    <w:rsid w:val="00DD43C8"/>
    <w:rsid w:val="00DE05FF"/>
    <w:rsid w:val="00E9247B"/>
    <w:rsid w:val="00EA6C36"/>
    <w:rsid w:val="00FF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D03"/>
    <w:pPr>
      <w:spacing w:after="160" w:line="259" w:lineRule="auto"/>
    </w:pPr>
    <w:rPr>
      <w:rFonts w:cs="Calibri"/>
      <w:lang w:eastAsia="en-US"/>
    </w:rPr>
  </w:style>
  <w:style w:type="paragraph" w:styleId="Heading5">
    <w:name w:val="heading 5"/>
    <w:basedOn w:val="Normal"/>
    <w:link w:val="Heading5Char"/>
    <w:uiPriority w:val="99"/>
    <w:qFormat/>
    <w:rsid w:val="00AD65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AD650E"/>
    <w:rPr>
      <w:rFonts w:ascii="Times New Roman" w:hAnsi="Times New Roman" w:cs="Times New Roman"/>
      <w:b/>
      <w:bCs/>
    </w:rPr>
  </w:style>
  <w:style w:type="character" w:styleId="Emphasis">
    <w:name w:val="Emphasis"/>
    <w:basedOn w:val="DefaultParagraphFont"/>
    <w:uiPriority w:val="99"/>
    <w:qFormat/>
    <w:rsid w:val="00AD65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FF2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2D03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41516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80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116</TotalTime>
  <Pages>3</Pages>
  <Words>514</Words>
  <Characters>2931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Фардиева</cp:lastModifiedBy>
  <cp:revision>7</cp:revision>
  <cp:lastPrinted>2020-07-11T18:54:00Z</cp:lastPrinted>
  <dcterms:created xsi:type="dcterms:W3CDTF">2021-01-22T06:40:00Z</dcterms:created>
  <dcterms:modified xsi:type="dcterms:W3CDTF">2020-07-11T19:00:00Z</dcterms:modified>
</cp:coreProperties>
</file>